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65434" w14:textId="77777777" w:rsidR="00DA1A41" w:rsidRPr="00CD3B6B" w:rsidRDefault="00DA1A41" w:rsidP="00946B7A">
      <w:pPr>
        <w:pStyle w:val="Header"/>
        <w:jc w:val="right"/>
        <w:rPr>
          <w:color w:val="00B050"/>
        </w:rPr>
      </w:pPr>
      <w:r w:rsidRPr="00DA1A41">
        <w:rPr>
          <w:color w:val="2894A9"/>
        </w:rPr>
        <w:drawing>
          <wp:anchor distT="0" distB="0" distL="114300" distR="114300" simplePos="0" relativeHeight="251659264" behindDoc="0" locked="0" layoutInCell="1" allowOverlap="1" wp14:anchorId="399AF2FA" wp14:editId="4DDC5DFE">
            <wp:simplePos x="0" y="0"/>
            <wp:positionH relativeFrom="column">
              <wp:posOffset>10160</wp:posOffset>
            </wp:positionH>
            <wp:positionV relativeFrom="paragraph">
              <wp:posOffset>-56515</wp:posOffset>
            </wp:positionV>
            <wp:extent cx="2188210" cy="721995"/>
            <wp:effectExtent l="0" t="0" r="0" b="1905"/>
            <wp:wrapNone/>
            <wp:docPr id="2114298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98821" name="Picture 21142988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41">
        <w:rPr>
          <w:color w:val="2894A9"/>
        </w:rPr>
        <w:t>Greener Practice</w:t>
      </w:r>
      <w:r w:rsidRPr="00CD3B6B">
        <w:rPr>
          <w:color w:val="00B050"/>
        </w:rPr>
        <w:t xml:space="preserve"> </w:t>
      </w:r>
    </w:p>
    <w:p w14:paraId="6E292A27" w14:textId="1DCAB902" w:rsidR="00DA1A41" w:rsidRPr="00DA1A41" w:rsidRDefault="00DA1A41" w:rsidP="00DA1A41">
      <w:pPr>
        <w:pStyle w:val="Header"/>
        <w:jc w:val="right"/>
        <w:rPr>
          <w:color w:val="2894A9"/>
        </w:rPr>
      </w:pPr>
      <w:r w:rsidRPr="33D20B18">
        <w:rPr>
          <w:color w:val="2894A9"/>
        </w:rPr>
        <w:t xml:space="preserve"> Project Ideas</w:t>
      </w:r>
    </w:p>
    <w:p w14:paraId="3C42FD26" w14:textId="4AD9243B" w:rsidR="00DA1A41" w:rsidRDefault="00DA1A41" w:rsidP="0064708A">
      <w:pPr>
        <w:pStyle w:val="Header"/>
        <w:rPr>
          <w:rFonts w:ascii="Corbel Light" w:hAnsi="Corbel Light"/>
          <w:b w:val="0"/>
          <w:color w:val="auto"/>
          <w:sz w:val="28"/>
          <w:szCs w:val="28"/>
        </w:rPr>
      </w:pPr>
      <w:r w:rsidRPr="33D20B18">
        <w:rPr>
          <w:rFonts w:ascii="Corbel Light" w:hAnsi="Corbel Light"/>
          <w:b w:val="0"/>
          <w:color w:val="auto"/>
          <w:sz w:val="28"/>
          <w:szCs w:val="28"/>
        </w:rPr>
        <w:t>We would like to develop more clinically focused</w:t>
      </w:r>
      <w:r w:rsidR="31CC7552" w:rsidRPr="33D20B18">
        <w:rPr>
          <w:rFonts w:ascii="Corbel Light" w:hAnsi="Corbel Light"/>
          <w:b w:val="0"/>
          <w:color w:val="auto"/>
          <w:sz w:val="28"/>
          <w:szCs w:val="28"/>
        </w:rPr>
        <w:t xml:space="preserve"> green</w:t>
      </w:r>
      <w:r w:rsidRPr="33D20B18">
        <w:rPr>
          <w:rFonts w:ascii="Corbel Light" w:hAnsi="Corbel Light"/>
          <w:b w:val="0"/>
          <w:color w:val="auto"/>
          <w:sz w:val="28"/>
          <w:szCs w:val="28"/>
        </w:rPr>
        <w:t xml:space="preserve"> resources for primary care. Like </w:t>
      </w:r>
      <w:hyperlink r:id="rId11">
        <w:r w:rsidRPr="33D20B18">
          <w:rPr>
            <w:rStyle w:val="Hyperlink"/>
            <w:rFonts w:ascii="Corbel Light" w:hAnsi="Corbel Light"/>
            <w:b w:val="0"/>
            <w:sz w:val="28"/>
            <w:szCs w:val="28"/>
          </w:rPr>
          <w:t>our exist</w:t>
        </w:r>
        <w:r w:rsidRPr="33D20B18">
          <w:rPr>
            <w:rStyle w:val="Hyperlink"/>
            <w:rFonts w:ascii="Corbel Light" w:hAnsi="Corbel Light"/>
            <w:b w:val="0"/>
            <w:sz w:val="28"/>
            <w:szCs w:val="28"/>
          </w:rPr>
          <w:t>i</w:t>
        </w:r>
        <w:r w:rsidRPr="33D20B18">
          <w:rPr>
            <w:rStyle w:val="Hyperlink"/>
            <w:rFonts w:ascii="Corbel Light" w:hAnsi="Corbel Light"/>
            <w:b w:val="0"/>
            <w:sz w:val="28"/>
            <w:szCs w:val="28"/>
          </w:rPr>
          <w:t>ng asthma t</w:t>
        </w:r>
        <w:r w:rsidRPr="33D20B18">
          <w:rPr>
            <w:rStyle w:val="Hyperlink"/>
            <w:rFonts w:ascii="Corbel Light" w:hAnsi="Corbel Light"/>
            <w:b w:val="0"/>
            <w:sz w:val="28"/>
            <w:szCs w:val="28"/>
          </w:rPr>
          <w:t>o</w:t>
        </w:r>
        <w:r w:rsidRPr="33D20B18">
          <w:rPr>
            <w:rStyle w:val="Hyperlink"/>
            <w:rFonts w:ascii="Corbel Light" w:hAnsi="Corbel Light"/>
            <w:b w:val="0"/>
            <w:sz w:val="28"/>
            <w:szCs w:val="28"/>
          </w:rPr>
          <w:t>olkit</w:t>
        </w:r>
      </w:hyperlink>
      <w:r w:rsidRPr="33D20B18">
        <w:rPr>
          <w:rFonts w:ascii="Corbel Light" w:hAnsi="Corbel Light"/>
          <w:b w:val="0"/>
          <w:color w:val="auto"/>
          <w:sz w:val="28"/>
          <w:szCs w:val="28"/>
        </w:rPr>
        <w:t xml:space="preserve">, this would have ‘off the shelf’ tools for busy people. </w:t>
      </w:r>
    </w:p>
    <w:p w14:paraId="74805F17" w14:textId="71BEE2EA" w:rsidR="00DA1A41" w:rsidRDefault="00DA1A41" w:rsidP="33D20B18">
      <w:pPr>
        <w:rPr>
          <w:rFonts w:ascii="Corbel Light" w:hAnsi="Corbel Light"/>
        </w:rPr>
      </w:pPr>
      <w:r w:rsidRPr="33D20B18">
        <w:rPr>
          <w:rFonts w:ascii="Corbel Light" w:hAnsi="Corbel Light"/>
        </w:rPr>
        <w:t xml:space="preserve">We are currently looking for ideas from Greener Practice members. Please use this form to let us know any suggestions.   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5636"/>
      </w:tblGrid>
      <w:tr w:rsidR="000172E5" w:rsidRPr="00846B76" w14:paraId="59C2D134" w14:textId="77777777" w:rsidTr="33D20B18">
        <w:tc>
          <w:tcPr>
            <w:tcW w:w="9026" w:type="dxa"/>
            <w:gridSpan w:val="2"/>
            <w:shd w:val="clear" w:color="auto" w:fill="2894A9"/>
            <w:vAlign w:val="bottom"/>
          </w:tcPr>
          <w:p w14:paraId="636389C4" w14:textId="6DEC3C40" w:rsidR="000172E5" w:rsidRPr="00CD3B6B" w:rsidRDefault="00CD3B6B" w:rsidP="00F12965">
            <w:pPr>
              <w:pStyle w:val="Heading1"/>
            </w:pPr>
            <w:r>
              <w:t>Ideas and suggestions</w:t>
            </w:r>
            <w:r w:rsidR="02C32A32">
              <w:t xml:space="preserve"> for </w:t>
            </w:r>
            <w:r w:rsidR="413712C5">
              <w:t xml:space="preserve">clinical </w:t>
            </w:r>
            <w:r w:rsidR="02C32A32">
              <w:t xml:space="preserve">green QI projects </w:t>
            </w:r>
          </w:p>
          <w:p w14:paraId="32D613D0" w14:textId="33A64D34" w:rsidR="000172E5" w:rsidRPr="00CD3B6B" w:rsidRDefault="02C32A32" w:rsidP="33D20B18">
            <w:pPr>
              <w:pStyle w:val="Heading1"/>
              <w:rPr>
                <w:sz w:val="24"/>
                <w:szCs w:val="24"/>
              </w:rPr>
            </w:pPr>
            <w:proofErr w:type="gramStart"/>
            <w:r w:rsidRPr="33D20B18">
              <w:rPr>
                <w:sz w:val="24"/>
                <w:szCs w:val="24"/>
              </w:rPr>
              <w:t>e.g.</w:t>
            </w:r>
            <w:proofErr w:type="gramEnd"/>
            <w:r w:rsidRPr="33D20B18">
              <w:rPr>
                <w:sz w:val="24"/>
                <w:szCs w:val="24"/>
              </w:rPr>
              <w:t xml:space="preserve"> iron deprescribing</w:t>
            </w:r>
            <w:r w:rsidR="7097CB49" w:rsidRPr="33D20B18">
              <w:rPr>
                <w:sz w:val="24"/>
                <w:szCs w:val="24"/>
              </w:rPr>
              <w:t xml:space="preserve">, reducing investigations, streamlining care pathways, social prescribing, decreasing waste </w:t>
            </w:r>
          </w:p>
        </w:tc>
      </w:tr>
      <w:tr w:rsidR="00CD3B6B" w:rsidRPr="00846B76" w14:paraId="5F5B9802" w14:textId="77777777" w:rsidTr="33D20B18">
        <w:tc>
          <w:tcPr>
            <w:tcW w:w="9026" w:type="dxa"/>
            <w:gridSpan w:val="2"/>
            <w:tcBorders>
              <w:bottom w:val="single" w:sz="4" w:space="0" w:color="000000" w:themeColor="text1"/>
            </w:tcBorders>
            <w:vAlign w:val="bottom"/>
          </w:tcPr>
          <w:p w14:paraId="3E690E6F" w14:textId="5D105266" w:rsidR="00CD3B6B" w:rsidRPr="00846B76" w:rsidRDefault="00CD3B6B" w:rsidP="00E204FF"/>
        </w:tc>
      </w:tr>
      <w:tr w:rsidR="00CD3B6B" w:rsidRPr="00846B76" w14:paraId="762D8096" w14:textId="77777777" w:rsidTr="33D20B18">
        <w:tc>
          <w:tcPr>
            <w:tcW w:w="90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12727C5" w14:textId="77777777" w:rsidR="00CD3B6B" w:rsidRPr="00846B76" w:rsidRDefault="00CD3B6B" w:rsidP="00E204FF"/>
        </w:tc>
      </w:tr>
      <w:tr w:rsidR="00CD3B6B" w:rsidRPr="00846B76" w14:paraId="7CE004F0" w14:textId="77777777" w:rsidTr="33D20B18">
        <w:tc>
          <w:tcPr>
            <w:tcW w:w="90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C54D0EE" w14:textId="77777777" w:rsidR="00CD3B6B" w:rsidRPr="00846B76" w:rsidRDefault="00CD3B6B" w:rsidP="00E204FF"/>
        </w:tc>
      </w:tr>
      <w:tr w:rsidR="00CD3B6B" w:rsidRPr="00846B76" w14:paraId="37B4C884" w14:textId="77777777" w:rsidTr="33D20B18">
        <w:tc>
          <w:tcPr>
            <w:tcW w:w="90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E1C1DED" w14:textId="77777777" w:rsidR="00CD3B6B" w:rsidRPr="00846B76" w:rsidRDefault="00CD3B6B" w:rsidP="00E204FF"/>
        </w:tc>
      </w:tr>
      <w:tr w:rsidR="00CD3B6B" w:rsidRPr="00846B76" w14:paraId="1DEA0BF8" w14:textId="77777777" w:rsidTr="33D20B18">
        <w:tc>
          <w:tcPr>
            <w:tcW w:w="90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AC11FB4" w14:textId="77777777" w:rsidR="00CD3B6B" w:rsidRPr="00846B76" w:rsidRDefault="00CD3B6B" w:rsidP="00E204FF"/>
        </w:tc>
      </w:tr>
      <w:tr w:rsidR="00CD3B6B" w:rsidRPr="00846B76" w14:paraId="5697D726" w14:textId="77777777" w:rsidTr="33D20B18">
        <w:tc>
          <w:tcPr>
            <w:tcW w:w="90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02C17C0" w14:textId="77777777" w:rsidR="00CD3B6B" w:rsidRPr="00846B76" w:rsidRDefault="00CD3B6B" w:rsidP="00E204FF"/>
        </w:tc>
      </w:tr>
      <w:tr w:rsidR="00CD3B6B" w:rsidRPr="00846B76" w14:paraId="495FE8A4" w14:textId="77777777" w:rsidTr="33D20B18">
        <w:tc>
          <w:tcPr>
            <w:tcW w:w="90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0B92226" w14:textId="77777777" w:rsidR="00CD3B6B" w:rsidRPr="00846B76" w:rsidRDefault="00CD3B6B" w:rsidP="00E204FF"/>
        </w:tc>
      </w:tr>
      <w:tr w:rsidR="00E204FF" w:rsidRPr="00E204FF" w14:paraId="28D18AD2" w14:textId="77777777" w:rsidTr="33D20B18">
        <w:trPr>
          <w:trHeight w:val="54"/>
        </w:trPr>
        <w:tc>
          <w:tcPr>
            <w:tcW w:w="9026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bottom"/>
          </w:tcPr>
          <w:p w14:paraId="392A5A28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4309CFCF" w14:textId="77777777" w:rsidTr="33D20B18">
        <w:tc>
          <w:tcPr>
            <w:tcW w:w="9026" w:type="dxa"/>
            <w:gridSpan w:val="2"/>
            <w:shd w:val="clear" w:color="auto" w:fill="2894A9"/>
            <w:vAlign w:val="bottom"/>
          </w:tcPr>
          <w:p w14:paraId="09C76F69" w14:textId="19CF4729" w:rsidR="00E204FF" w:rsidRPr="00E204FF" w:rsidRDefault="00252E9E" w:rsidP="00E204FF">
            <w:pPr>
              <w:pStyle w:val="Heading1"/>
            </w:pPr>
            <w:r>
              <w:t>Your details</w:t>
            </w:r>
          </w:p>
        </w:tc>
      </w:tr>
      <w:tr w:rsidR="00E204FF" w:rsidRPr="00846B76" w14:paraId="66EE6464" w14:textId="77777777" w:rsidTr="33D20B18">
        <w:sdt>
          <w:sdtPr>
            <w:id w:val="-2047821762"/>
            <w:placeholder>
              <w:docPart w:val="1F5FE8167F494CC4A86A89C220F79F9A"/>
            </w:placeholder>
            <w:temporary/>
            <w:showingPlcHdr/>
            <w15:appearance w15:val="hidden"/>
          </w:sdtPr>
          <w:sdtContent>
            <w:tc>
              <w:tcPr>
                <w:tcW w:w="3390" w:type="dxa"/>
                <w:vAlign w:val="bottom"/>
              </w:tcPr>
              <w:p w14:paraId="6A7608AC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val="en-GB" w:bidi="en-GB"/>
                  </w:rPr>
                  <w:t>Name</w:t>
                </w:r>
              </w:p>
            </w:tc>
          </w:sdtContent>
        </w:sdt>
        <w:tc>
          <w:tcPr>
            <w:tcW w:w="5636" w:type="dxa"/>
            <w:tcBorders>
              <w:bottom w:val="single" w:sz="4" w:space="0" w:color="auto"/>
            </w:tcBorders>
            <w:vAlign w:val="bottom"/>
          </w:tcPr>
          <w:p w14:paraId="4D378B78" w14:textId="77777777" w:rsidR="00E204FF" w:rsidRPr="00846B76" w:rsidRDefault="00E204FF" w:rsidP="00E204FF"/>
        </w:tc>
      </w:tr>
      <w:tr w:rsidR="00CD3B6B" w:rsidRPr="00846B76" w14:paraId="4CF31019" w14:textId="77777777" w:rsidTr="33D20B18">
        <w:tc>
          <w:tcPr>
            <w:tcW w:w="3390" w:type="dxa"/>
            <w:vAlign w:val="bottom"/>
          </w:tcPr>
          <w:p w14:paraId="773C58FA" w14:textId="6588D667" w:rsidR="00CD3B6B" w:rsidRDefault="00CD3B6B" w:rsidP="00E204FF">
            <w:pPr>
              <w:pStyle w:val="NormalIndent"/>
            </w:pPr>
            <w:r>
              <w:t>Role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vAlign w:val="bottom"/>
          </w:tcPr>
          <w:p w14:paraId="612E6C06" w14:textId="77777777" w:rsidR="00CD3B6B" w:rsidRPr="00846B76" w:rsidRDefault="00CD3B6B" w:rsidP="00E204FF"/>
        </w:tc>
      </w:tr>
      <w:tr w:rsidR="00E204FF" w:rsidRPr="00846B76" w14:paraId="17A257FD" w14:textId="77777777" w:rsidTr="33D20B18">
        <w:sdt>
          <w:sdtPr>
            <w:id w:val="-1359804501"/>
            <w:placeholder>
              <w:docPart w:val="F7BE1739D2EF496C94FEC1A314DCA15F"/>
            </w:placeholder>
            <w:temporary/>
            <w:showingPlcHdr/>
            <w15:appearance w15:val="hidden"/>
          </w:sdtPr>
          <w:sdtContent>
            <w:tc>
              <w:tcPr>
                <w:tcW w:w="3390" w:type="dxa"/>
                <w:vAlign w:val="bottom"/>
              </w:tcPr>
              <w:p w14:paraId="3E1317EA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5636" w:type="dxa"/>
            <w:tcBorders>
              <w:bottom w:val="single" w:sz="4" w:space="0" w:color="auto"/>
            </w:tcBorders>
            <w:vAlign w:val="bottom"/>
          </w:tcPr>
          <w:p w14:paraId="7D894ED6" w14:textId="77777777" w:rsidR="00E204FF" w:rsidRPr="00846B76" w:rsidRDefault="00E204FF" w:rsidP="00E204FF"/>
        </w:tc>
      </w:tr>
      <w:tr w:rsidR="00E204FF" w:rsidRPr="00E204FF" w14:paraId="50126BEB" w14:textId="77777777" w:rsidTr="33D20B18">
        <w:tc>
          <w:tcPr>
            <w:tcW w:w="3390" w:type="dxa"/>
            <w:vAlign w:val="bottom"/>
          </w:tcPr>
          <w:p w14:paraId="4A163C48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5636" w:type="dxa"/>
            <w:vAlign w:val="bottom"/>
          </w:tcPr>
          <w:p w14:paraId="521378E9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6BB3EBB5" w14:textId="77777777" w:rsidTr="33D20B18">
        <w:tc>
          <w:tcPr>
            <w:tcW w:w="9026" w:type="dxa"/>
            <w:gridSpan w:val="2"/>
            <w:shd w:val="clear" w:color="auto" w:fill="2894A9"/>
          </w:tcPr>
          <w:p w14:paraId="6DC2F813" w14:textId="709E8692" w:rsidR="00E204FF" w:rsidRPr="00E204FF" w:rsidRDefault="00CD3B6B" w:rsidP="00E204FF">
            <w:pPr>
              <w:pStyle w:val="Heading1"/>
            </w:pPr>
            <w:r>
              <w:t>Other information</w:t>
            </w:r>
          </w:p>
        </w:tc>
      </w:tr>
      <w:tr w:rsidR="00E204FF" w:rsidRPr="00846B76" w14:paraId="0321C45E" w14:textId="77777777" w:rsidTr="33D20B18">
        <w:tc>
          <w:tcPr>
            <w:tcW w:w="3390" w:type="dxa"/>
            <w:vAlign w:val="bottom"/>
          </w:tcPr>
          <w:p w14:paraId="706673DD" w14:textId="721C9B67" w:rsidR="00E204FF" w:rsidRDefault="38CF7584" w:rsidP="33D20B18">
            <w:pPr>
              <w:pStyle w:val="NormalIndent"/>
            </w:pPr>
            <w:r>
              <w:t>What ICB/board area are you in?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vAlign w:val="bottom"/>
          </w:tcPr>
          <w:p w14:paraId="2577E1E5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5FCFFA3E" w14:textId="77777777" w:rsidTr="33D20B18">
        <w:tc>
          <w:tcPr>
            <w:tcW w:w="3390" w:type="dxa"/>
            <w:vAlign w:val="bottom"/>
          </w:tcPr>
          <w:p w14:paraId="41770A23" w14:textId="44550401" w:rsidR="00E204FF" w:rsidRDefault="00CD3B6B" w:rsidP="00E204FF">
            <w:pPr>
              <w:pStyle w:val="NormalIndent"/>
            </w:pPr>
            <w:r>
              <w:t xml:space="preserve">Would you </w:t>
            </w:r>
            <w:r w:rsidR="099FB99E">
              <w:t>be happy to be contacted about this project</w:t>
            </w:r>
            <w:r>
              <w:t>?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vAlign w:val="bottom"/>
          </w:tcPr>
          <w:p w14:paraId="0ECCBF35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543D424D" w14:textId="77777777" w:rsidTr="33D20B18">
        <w:tc>
          <w:tcPr>
            <w:tcW w:w="9026" w:type="dxa"/>
            <w:gridSpan w:val="2"/>
          </w:tcPr>
          <w:p w14:paraId="09065D7D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</w:tbl>
    <w:p w14:paraId="57003450" w14:textId="702B5BB9" w:rsidR="000172E5" w:rsidRPr="0006568A" w:rsidRDefault="3D9446AF" w:rsidP="00E204FF">
      <w:pPr>
        <w:pStyle w:val="NoSpacing"/>
      </w:pPr>
      <w:r>
        <w:t>If you have any supporting resources</w:t>
      </w:r>
      <w:r w:rsidR="5C387D08">
        <w:t>/i</w:t>
      </w:r>
      <w:r>
        <w:t xml:space="preserve">mages related to </w:t>
      </w:r>
      <w:proofErr w:type="gramStart"/>
      <w:r>
        <w:t>this projects</w:t>
      </w:r>
      <w:proofErr w:type="gramEnd"/>
      <w:r>
        <w:t xml:space="preserve"> please email to</w:t>
      </w:r>
      <w:r w:rsidR="132D2DCE">
        <w:t xml:space="preserve"> </w:t>
      </w:r>
      <w:r w:rsidR="7191F673">
        <w:t>greenerpracticeprojects@gmail.com</w:t>
      </w:r>
    </w:p>
    <w:sectPr w:rsidR="000172E5" w:rsidRPr="0006568A" w:rsidSect="00DA1A41">
      <w:headerReference w:type="default" r:id="rId12"/>
      <w:footerReference w:type="default" r:id="rId13"/>
      <w:pgSz w:w="11906" w:h="16838" w:code="9"/>
      <w:pgMar w:top="567" w:right="1440" w:bottom="1440" w:left="1440" w:header="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94CBE" w14:textId="77777777" w:rsidR="00347781" w:rsidRDefault="00347781" w:rsidP="000172E5">
      <w:pPr>
        <w:spacing w:after="0" w:line="240" w:lineRule="auto"/>
      </w:pPr>
      <w:r>
        <w:separator/>
      </w:r>
    </w:p>
  </w:endnote>
  <w:endnote w:type="continuationSeparator" w:id="0">
    <w:p w14:paraId="0571FF4F" w14:textId="77777777" w:rsidR="00347781" w:rsidRDefault="0034778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31D55D-48EF-FA42-87CB-5CE2F451696F}"/>
    <w:embedBold r:id="rId2" w:fontKey="{F5CDAC4D-9D62-C24A-BD84-1531AAE130B5}"/>
    <w:embedItalic r:id="rId3" w:fontKey="{FD836072-4814-6048-93B6-93AF19584549}"/>
    <w:embedBoldItalic r:id="rId4" w:fontKey="{0AC77A08-3CF8-1A49-A0C5-F529B2DEBF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7FA2815-830E-3049-AD5E-7126377CEEFF}"/>
    <w:embedBold r:id="rId6" w:fontKey="{7508138A-93E9-1049-ADF9-5FE9C2EE0C0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45C278F-5A7F-1E40-87E8-80731D0616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06DDC6C5-B2AE-A349-825D-ACBB6A22F13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  <w:embedRegular r:id="rId9" w:fontKey="{A9C9B5EB-0E88-2940-83C8-548CA142587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08811D9-77A0-2E4E-BF31-81BF9EFEB396}"/>
    <w:embedBold r:id="rId11" w:fontKey="{D789C38E-6A54-F848-A16E-A031E9FABDF2}"/>
    <w:embedItalic r:id="rId12" w:fontKey="{B9BB9B35-3110-FF43-8D98-166178571B0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94878CA1-6AAF-F74E-B2D2-00C473145825}"/>
  </w:font>
  <w:font w:name="Corbel Light"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43686B90" w14:textId="77777777" w:rsidTr="00C4167A">
      <w:tc>
        <w:tcPr>
          <w:tcW w:w="4675" w:type="dxa"/>
          <w:vAlign w:val="center"/>
        </w:tcPr>
        <w:p w14:paraId="6DC7D270" w14:textId="467D6B01" w:rsidR="00311D4F" w:rsidRPr="00311D4F" w:rsidRDefault="00311D4F" w:rsidP="00F12965">
          <w:pPr>
            <w:pStyle w:val="Footer"/>
          </w:pPr>
        </w:p>
      </w:tc>
      <w:tc>
        <w:tcPr>
          <w:tcW w:w="4675" w:type="dxa"/>
          <w:vAlign w:val="center"/>
        </w:tcPr>
        <w:p w14:paraId="25E0FD76" w14:textId="7DD9E5E3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7F34909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188DC" w14:textId="77777777" w:rsidR="00347781" w:rsidRDefault="00347781" w:rsidP="000172E5">
      <w:pPr>
        <w:spacing w:after="0" w:line="240" w:lineRule="auto"/>
      </w:pPr>
      <w:r>
        <w:separator/>
      </w:r>
    </w:p>
  </w:footnote>
  <w:footnote w:type="continuationSeparator" w:id="0">
    <w:p w14:paraId="2849AFFF" w14:textId="77777777" w:rsidR="00347781" w:rsidRDefault="0034778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B337A2" w:rsidRPr="00B337A2" w14:paraId="7A8BDE90" w14:textId="77777777" w:rsidTr="00384B05">
      <w:trPr>
        <w:trHeight w:val="990"/>
      </w:trPr>
      <w:tc>
        <w:tcPr>
          <w:tcW w:w="1350" w:type="dxa"/>
          <w:vAlign w:val="center"/>
        </w:tcPr>
        <w:p w14:paraId="5AE0C2B7" w14:textId="7C2E02A4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7B9ABE85" w14:textId="16ABB4FE" w:rsidR="00CD3B6B" w:rsidRPr="00CD3B6B" w:rsidRDefault="00CD3B6B" w:rsidP="00DA1A41">
          <w:pPr>
            <w:pStyle w:val="Header"/>
            <w:rPr>
              <w:rFonts w:ascii="Corbel Light" w:hAnsi="Corbel Light"/>
              <w:b w:val="0"/>
              <w:bCs/>
            </w:rPr>
          </w:pPr>
          <w:r>
            <w:rPr>
              <w:rFonts w:ascii="Corbel Light" w:hAnsi="Corbel Light"/>
              <w:b w:val="0"/>
              <w:bCs/>
              <w:color w:val="auto"/>
              <w:sz w:val="28"/>
              <w:szCs w:val="16"/>
            </w:rPr>
            <w:t xml:space="preserve"> </w:t>
          </w:r>
        </w:p>
      </w:tc>
    </w:tr>
  </w:tbl>
  <w:p w14:paraId="62E62A0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40657291">
    <w:abstractNumId w:val="11"/>
  </w:num>
  <w:num w:numId="2" w16cid:durableId="1101684662">
    <w:abstractNumId w:val="7"/>
  </w:num>
  <w:num w:numId="3" w16cid:durableId="1828549711">
    <w:abstractNumId w:val="15"/>
  </w:num>
  <w:num w:numId="4" w16cid:durableId="764348333">
    <w:abstractNumId w:val="12"/>
  </w:num>
  <w:num w:numId="5" w16cid:durableId="1425343502">
    <w:abstractNumId w:val="13"/>
  </w:num>
  <w:num w:numId="6" w16cid:durableId="2035958579">
    <w:abstractNumId w:val="19"/>
  </w:num>
  <w:num w:numId="7" w16cid:durableId="651561144">
    <w:abstractNumId w:val="6"/>
  </w:num>
  <w:num w:numId="8" w16cid:durableId="1523006845">
    <w:abstractNumId w:val="10"/>
  </w:num>
  <w:num w:numId="9" w16cid:durableId="29033937">
    <w:abstractNumId w:val="17"/>
  </w:num>
  <w:num w:numId="10" w16cid:durableId="573390829">
    <w:abstractNumId w:val="1"/>
  </w:num>
  <w:num w:numId="11" w16cid:durableId="1622147129">
    <w:abstractNumId w:val="5"/>
  </w:num>
  <w:num w:numId="12" w16cid:durableId="1277442183">
    <w:abstractNumId w:val="0"/>
  </w:num>
  <w:num w:numId="13" w16cid:durableId="1778866263">
    <w:abstractNumId w:val="2"/>
  </w:num>
  <w:num w:numId="14" w16cid:durableId="569579832">
    <w:abstractNumId w:val="9"/>
  </w:num>
  <w:num w:numId="15" w16cid:durableId="1830972945">
    <w:abstractNumId w:val="8"/>
  </w:num>
  <w:num w:numId="16" w16cid:durableId="23747436">
    <w:abstractNumId w:val="16"/>
  </w:num>
  <w:num w:numId="17" w16cid:durableId="2045860193">
    <w:abstractNumId w:val="3"/>
  </w:num>
  <w:num w:numId="18" w16cid:durableId="770051642">
    <w:abstractNumId w:val="21"/>
  </w:num>
  <w:num w:numId="19" w16cid:durableId="895702496">
    <w:abstractNumId w:val="18"/>
  </w:num>
  <w:num w:numId="20" w16cid:durableId="1361124701">
    <w:abstractNumId w:val="14"/>
  </w:num>
  <w:num w:numId="21" w16cid:durableId="1598058728">
    <w:abstractNumId w:val="20"/>
  </w:num>
  <w:num w:numId="22" w16cid:durableId="14222931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B6B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52E9E"/>
    <w:rsid w:val="002C56E6"/>
    <w:rsid w:val="00311D4F"/>
    <w:rsid w:val="00344849"/>
    <w:rsid w:val="00347781"/>
    <w:rsid w:val="00361E11"/>
    <w:rsid w:val="003F0847"/>
    <w:rsid w:val="0040090B"/>
    <w:rsid w:val="0046302A"/>
    <w:rsid w:val="00487D2D"/>
    <w:rsid w:val="004B3BDA"/>
    <w:rsid w:val="004D5D62"/>
    <w:rsid w:val="005112D0"/>
    <w:rsid w:val="00577E06"/>
    <w:rsid w:val="00583334"/>
    <w:rsid w:val="005915DB"/>
    <w:rsid w:val="005A3BF7"/>
    <w:rsid w:val="005F2035"/>
    <w:rsid w:val="005F7990"/>
    <w:rsid w:val="006145D8"/>
    <w:rsid w:val="00615005"/>
    <w:rsid w:val="0063739C"/>
    <w:rsid w:val="0064708A"/>
    <w:rsid w:val="007147D7"/>
    <w:rsid w:val="0071641A"/>
    <w:rsid w:val="00745184"/>
    <w:rsid w:val="00770F25"/>
    <w:rsid w:val="007A1FF2"/>
    <w:rsid w:val="007A35A8"/>
    <w:rsid w:val="007B0A85"/>
    <w:rsid w:val="007C6A52"/>
    <w:rsid w:val="0082043E"/>
    <w:rsid w:val="00846B76"/>
    <w:rsid w:val="00851DDD"/>
    <w:rsid w:val="0088580B"/>
    <w:rsid w:val="008E203A"/>
    <w:rsid w:val="0091229C"/>
    <w:rsid w:val="00940E73"/>
    <w:rsid w:val="00946B7A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3B6B"/>
    <w:rsid w:val="00CD4532"/>
    <w:rsid w:val="00CD47B0"/>
    <w:rsid w:val="00CE6104"/>
    <w:rsid w:val="00CE7918"/>
    <w:rsid w:val="00D06C3D"/>
    <w:rsid w:val="00D16163"/>
    <w:rsid w:val="00DA1A41"/>
    <w:rsid w:val="00DB3FAD"/>
    <w:rsid w:val="00E204FF"/>
    <w:rsid w:val="00E61C09"/>
    <w:rsid w:val="00EA4388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  <w:rsid w:val="02C32A32"/>
    <w:rsid w:val="02DE1647"/>
    <w:rsid w:val="094D57CB"/>
    <w:rsid w:val="099FB99E"/>
    <w:rsid w:val="132D2DCE"/>
    <w:rsid w:val="31CC7552"/>
    <w:rsid w:val="33D20B18"/>
    <w:rsid w:val="33E9E164"/>
    <w:rsid w:val="3585B1C5"/>
    <w:rsid w:val="38BD5287"/>
    <w:rsid w:val="38CF7584"/>
    <w:rsid w:val="3D9446AF"/>
    <w:rsid w:val="3E84869D"/>
    <w:rsid w:val="40C8646C"/>
    <w:rsid w:val="413712C5"/>
    <w:rsid w:val="5650D446"/>
    <w:rsid w:val="58286450"/>
    <w:rsid w:val="5C387D08"/>
    <w:rsid w:val="603B63BB"/>
    <w:rsid w:val="645ED9EA"/>
    <w:rsid w:val="650ED4DE"/>
    <w:rsid w:val="684675A0"/>
    <w:rsid w:val="7097CB49"/>
    <w:rsid w:val="7191F673"/>
    <w:rsid w:val="7F07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D58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eenerpractice.co.uk/high-quality-and-low-carbon-asthma-care/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.Gwyther\AppData\Roaming\Microsoft\Templates\Food%20sign-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5FE8167F494CC4A86A89C220F79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4A2C0-B586-4089-ACA5-D7F091C20166}"/>
      </w:docPartPr>
      <w:docPartBody>
        <w:p w:rsidR="009F1420" w:rsidRDefault="00000000">
          <w:pPr>
            <w:pStyle w:val="1F5FE8167F494CC4A86A89C220F79F9A"/>
          </w:pPr>
          <w:r w:rsidRPr="00E204FF">
            <w:rPr>
              <w:lang w:bidi="en-GB"/>
            </w:rPr>
            <w:t>Name</w:t>
          </w:r>
        </w:p>
      </w:docPartBody>
    </w:docPart>
    <w:docPart>
      <w:docPartPr>
        <w:name w:val="F7BE1739D2EF496C94FEC1A314DCA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444FF-5CF5-4874-8186-3DBFC2660155}"/>
      </w:docPartPr>
      <w:docPartBody>
        <w:p w:rsidR="009F1420" w:rsidRDefault="00000000">
          <w:pPr>
            <w:pStyle w:val="F7BE1739D2EF496C94FEC1A314DCA15F"/>
          </w:pPr>
          <w:r w:rsidRPr="00E204FF">
            <w:rPr>
              <w:lang w:bidi="en-GB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rbel Light"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1CD"/>
    <w:rsid w:val="004129C6"/>
    <w:rsid w:val="005F19D2"/>
    <w:rsid w:val="007A51CD"/>
    <w:rsid w:val="007C042E"/>
    <w:rsid w:val="009F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1F5FE8167F494CC4A86A89C220F79F9A">
    <w:name w:val="1F5FE8167F494CC4A86A89C220F79F9A"/>
  </w:style>
  <w:style w:type="paragraph" w:customStyle="1" w:styleId="F7BE1739D2EF496C94FEC1A314DCA15F">
    <w:name w:val="F7BE1739D2EF496C94FEC1A314DCA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23799DA8217439D1F8E1972914B07" ma:contentTypeVersion="14" ma:contentTypeDescription="Create a new document." ma:contentTypeScope="" ma:versionID="99dbc23e64a0947d4ca8ca88cf5b0c00">
  <xsd:schema xmlns:xsd="http://www.w3.org/2001/XMLSchema" xmlns:xs="http://www.w3.org/2001/XMLSchema" xmlns:p="http://schemas.microsoft.com/office/2006/metadata/properties" xmlns:ns2="3edd251c-22e5-4a0f-833a-2fb6f1d91daa" xmlns:ns3="5d59cebb-602b-40ef-ad96-3ffb2ef70724" targetNamespace="http://schemas.microsoft.com/office/2006/metadata/properties" ma:root="true" ma:fieldsID="e49b7170552f938e82be2d40975d4e0f" ns2:_="" ns3:_="">
    <xsd:import namespace="3edd251c-22e5-4a0f-833a-2fb6f1d91daa"/>
    <xsd:import namespace="5d59cebb-602b-40ef-ad96-3ffb2ef707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d251c-22e5-4a0f-833a-2fb6f1d91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ae75ed2-6d2c-4b0a-b455-4c973a401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9cebb-602b-40ef-ad96-3ffb2ef707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986b608-7128-4cff-bbbc-058e63d9d8f0}" ma:internalName="TaxCatchAll" ma:showField="CatchAllData" ma:web="5d59cebb-602b-40ef-ad96-3ffb2ef707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dd251c-22e5-4a0f-833a-2fb6f1d91daa">
      <Terms xmlns="http://schemas.microsoft.com/office/infopath/2007/PartnerControls"/>
    </lcf76f155ced4ddcb4097134ff3c332f>
    <TaxCatchAll xmlns="5d59cebb-602b-40ef-ad96-3ffb2ef70724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4BE2C0-61EF-4031-9A72-ACFE1A36A2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d251c-22e5-4a0f-833a-2fb6f1d91daa"/>
    <ds:schemaRef ds:uri="5d59cebb-602b-40ef-ad96-3ffb2ef707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3edd251c-22e5-4a0f-833a-2fb6f1d91daa"/>
    <ds:schemaRef ds:uri="5d59cebb-602b-40ef-ad96-3ffb2ef707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C:\Users\Amy.Gwyther\AppData\Roaming\Microsoft\Templates\Food sign-up.dotx</Template>
  <TotalTime>0</TotalTime>
  <Pages>1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2024-04-09T21:06:00Z</dcterms:created>
  <dcterms:modified xsi:type="dcterms:W3CDTF">2024-04-09T21:06:00Z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0x010100E9D23799DA8217439D1F8E1972914B07</vt:lpwstr>
  </property>
  <property fmtid="{D5CDD505-2E9C-101B-9397-08002B2CF9AE}" pid="3" name="MediaServiceImageTags">
    <vt:lpwstr/>
  </property>
</Properties>
</file>